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D2" w:rsidRDefault="008A4F98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18" name="Picture 18" descr="C:\Users\Russ\Documents\Uhl Pottery\Newsletters\Newsletters jpg\1992 Jun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ss\Documents\Uhl Pottery\Newsletters\Newsletters jpg\1992 June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98" w:rsidRPr="008A4F98" w:rsidRDefault="001801D2" w:rsidP="008A4F9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1988185</wp:posOffset>
            </wp:positionV>
            <wp:extent cx="7931785" cy="6104890"/>
            <wp:effectExtent l="0" t="914400" r="0" b="886460"/>
            <wp:wrapSquare wrapText="bothSides"/>
            <wp:docPr id="19" name="Picture 19" descr="C:\Users\Russ\Documents\Uhl Pottery\Newsletters\Newsletters jpg\1992 Jun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ss\Documents\Uhl Pottery\Newsletters\Newsletters jpg\1992 June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1785" cy="61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4F98" w:rsidRPr="008A4F98" w:rsidSect="001801D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611B4C"/>
    <w:rsid w:val="00047E87"/>
    <w:rsid w:val="001801D2"/>
    <w:rsid w:val="001B0FEE"/>
    <w:rsid w:val="002E4A4B"/>
    <w:rsid w:val="002E63CD"/>
    <w:rsid w:val="00524F70"/>
    <w:rsid w:val="00585480"/>
    <w:rsid w:val="00611B4C"/>
    <w:rsid w:val="007D746B"/>
    <w:rsid w:val="008A4F98"/>
    <w:rsid w:val="00926DB6"/>
    <w:rsid w:val="00A10B2B"/>
    <w:rsid w:val="00D16D4E"/>
    <w:rsid w:val="00D83F01"/>
    <w:rsid w:val="00D87171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1992 June.docx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2017-11-22T17:13:00Z</dcterms:created>
  <dcterms:modified xsi:type="dcterms:W3CDTF">2017-11-22T17:13:00Z</dcterms:modified>
</cp:coreProperties>
</file>